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99" w:rsidRDefault="00C25799" w:rsidP="00571F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791C247" wp14:editId="6DD6F4B5">
                <wp:simplePos x="0" y="0"/>
                <wp:positionH relativeFrom="page">
                  <wp:posOffset>7353300</wp:posOffset>
                </wp:positionH>
                <wp:positionV relativeFrom="page">
                  <wp:posOffset>2921000</wp:posOffset>
                </wp:positionV>
                <wp:extent cx="2070100" cy="4121150"/>
                <wp:effectExtent l="0" t="0" r="0" b="19050"/>
                <wp:wrapThrough wrapText="bothSides">
                  <wp:wrapPolygon edited="0">
                    <wp:start x="265" y="0"/>
                    <wp:lineTo x="265" y="21567"/>
                    <wp:lineTo x="20937" y="21567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412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25799" w:rsidRPr="00C25799" w:rsidRDefault="00C25799" w:rsidP="00C25799">
                            <w:pPr>
                              <w:pStyle w:val="Subtitl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25799" w:rsidRDefault="00C25799" w:rsidP="00C25799">
                            <w:pPr>
                              <w:pStyle w:val="Subtitle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25799" w:rsidRDefault="00C25799" w:rsidP="00C25799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Date: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:rsidR="00C25799" w:rsidRDefault="00C25799" w:rsidP="00C25799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Media: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:rsidR="00C25799" w:rsidRDefault="00C25799" w:rsidP="00C25799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25799" w:rsidRDefault="00C25799" w:rsidP="00C25799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25799" w:rsidRDefault="00C25799" w:rsidP="00C25799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Description:</w:t>
                            </w:r>
                          </w:p>
                          <w:p w:rsidR="00C25799" w:rsidRDefault="00C25799" w:rsidP="00C25799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25799" w:rsidRPr="00C25799" w:rsidRDefault="00C25799" w:rsidP="00C25799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579pt;margin-top:230pt;width:163pt;height:32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" filled="f" stroked="f">
                <v:textbox inset=",0,,0">
                  <w:txbxContent>
                    <w:p w:rsidR="00C25799" w:rsidRPr="00C25799" w:rsidRDefault="00C25799" w:rsidP="00C25799">
                      <w:pPr>
                        <w:pStyle w:val="Subtitle"/>
                        <w:rPr>
                          <w:sz w:val="22"/>
                          <w:szCs w:val="22"/>
                        </w:rPr>
                      </w:pPr>
                    </w:p>
                    <w:p w:rsidR="00C25799" w:rsidRDefault="00C25799" w:rsidP="00C25799">
                      <w:pPr>
                        <w:pStyle w:val="Subtitle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 w:rsidR="00C25799" w:rsidRDefault="00C25799" w:rsidP="00C25799">
                      <w:pPr>
                        <w:pStyle w:val="Subtitle"/>
                        <w:jc w:val="left"/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Date: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:rsidR="00C25799" w:rsidRDefault="00C25799" w:rsidP="00C25799">
                      <w:pPr>
                        <w:pStyle w:val="Subtitle"/>
                        <w:jc w:val="left"/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Media: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:rsidR="00C25799" w:rsidRDefault="00C25799" w:rsidP="00C25799">
                      <w:pPr>
                        <w:pStyle w:val="Subtitle"/>
                        <w:jc w:val="left"/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</w:p>
                    <w:p w:rsidR="00C25799" w:rsidRDefault="00C25799" w:rsidP="00C25799">
                      <w:pPr>
                        <w:pStyle w:val="Subtitle"/>
                        <w:jc w:val="left"/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</w:p>
                    <w:p w:rsidR="00C25799" w:rsidRDefault="00C25799" w:rsidP="00C25799">
                      <w:pPr>
                        <w:pStyle w:val="Subtitle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Description:</w:t>
                      </w:r>
                    </w:p>
                    <w:p w:rsidR="00C25799" w:rsidRDefault="00C25799" w:rsidP="00C25799">
                      <w:pPr>
                        <w:pStyle w:val="Subtitle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25799" w:rsidRPr="00C25799" w:rsidRDefault="00C25799" w:rsidP="00C25799">
                      <w:pPr>
                        <w:pStyle w:val="Subtitle"/>
                        <w:jc w:val="left"/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76B891" wp14:editId="67937368">
                <wp:simplePos x="0" y="0"/>
                <wp:positionH relativeFrom="page">
                  <wp:posOffset>7353300</wp:posOffset>
                </wp:positionH>
                <wp:positionV relativeFrom="page">
                  <wp:posOffset>2291080</wp:posOffset>
                </wp:positionV>
                <wp:extent cx="2065020" cy="629920"/>
                <wp:effectExtent l="0" t="0" r="0" b="0"/>
                <wp:wrapThrough wrapText="bothSides">
                  <wp:wrapPolygon edited="0">
                    <wp:start x="0" y="0"/>
                    <wp:lineTo x="0" y="20864"/>
                    <wp:lineTo x="21255" y="20864"/>
                    <wp:lineTo x="21255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629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25799" w:rsidRPr="00C25799" w:rsidRDefault="00C25799" w:rsidP="00C25799">
                            <w:pPr>
                              <w:pStyle w:val="Titl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579pt;margin-top:180.4pt;width:162.6pt;height:49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" fillcolor="#4b5a60 [3215]" stroked="f" strokecolor="#4a7ebb" strokeweight="1.5pt">
                <v:shadow opacity="22938f" mv:blur="38100f" offset="0,2pt"/>
                <v:textbox style="mso-fit-shape-to-text:t" inset=",14.4pt,,14.4pt">
                  <w:txbxContent>
                    <w:p w:rsidR="00C25799" w:rsidRPr="00C25799" w:rsidRDefault="00C25799" w:rsidP="00C25799">
                      <w:pPr>
                        <w:pStyle w:val="Titl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Octopus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60" behindDoc="0" locked="0" layoutInCell="1" allowOverlap="1" wp14:anchorId="1EBF49BB" wp14:editId="2B7C4275">
            <wp:simplePos x="0" y="0"/>
            <wp:positionH relativeFrom="page">
              <wp:posOffset>7352030</wp:posOffset>
            </wp:positionH>
            <wp:positionV relativeFrom="page">
              <wp:posOffset>422275</wp:posOffset>
            </wp:positionV>
            <wp:extent cx="2177415" cy="1868805"/>
            <wp:effectExtent l="0" t="0" r="6985" b="10795"/>
            <wp:wrapThrough wrapText="bothSides">
              <wp:wrapPolygon edited="0">
                <wp:start x="0" y="0"/>
                <wp:lineTo x="0" y="21431"/>
                <wp:lineTo x="21417" y="21431"/>
                <wp:lineTo x="21417" y="0"/>
                <wp:lineTo x="0" y="0"/>
              </wp:wrapPolygon>
            </wp:wrapThrough>
            <wp:docPr id="35" name="Picture 35" descr="Macintosh HD:Users:zorannaknego:Desktop:Screen Shot 2015-12-20 at 9.17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orannaknego:Desktop:Screen Shot 2015-12-20 at 9.17.56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90E4CD5" wp14:editId="14A6686A">
                <wp:simplePos x="0" y="0"/>
                <wp:positionH relativeFrom="page">
                  <wp:posOffset>4010025</wp:posOffset>
                </wp:positionH>
                <wp:positionV relativeFrom="page">
                  <wp:posOffset>3086100</wp:posOffset>
                </wp:positionV>
                <wp:extent cx="2070100" cy="3956050"/>
                <wp:effectExtent l="0" t="0" r="0" b="6350"/>
                <wp:wrapThrough wrapText="bothSides">
                  <wp:wrapPolygon edited="0">
                    <wp:start x="265" y="0"/>
                    <wp:lineTo x="265" y="21496"/>
                    <wp:lineTo x="20937" y="21496"/>
                    <wp:lineTo x="20937" y="0"/>
                    <wp:lineTo x="265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95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C25799" w:rsidRDefault="00C25799" w:rsidP="00C25799">
                            <w:pPr>
                              <w:pStyle w:val="BodyText2"/>
                              <w:jc w:val="left"/>
                            </w:pPr>
                          </w:p>
                          <w:p w:rsidR="00C25799" w:rsidRDefault="00C25799" w:rsidP="00C25799">
                            <w:pPr>
                              <w:pStyle w:val="BodyText2"/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t>Date: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C25799" w:rsidRDefault="00C25799" w:rsidP="00C25799">
                            <w:pPr>
                              <w:pStyle w:val="BodyText2"/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t>Media: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C25799" w:rsidRDefault="00C25799" w:rsidP="00C25799">
                            <w:pPr>
                              <w:pStyle w:val="BodyText2"/>
                              <w:jc w:val="left"/>
                              <w:rPr>
                                <w:u w:val="single"/>
                              </w:rPr>
                            </w:pPr>
                          </w:p>
                          <w:p w:rsidR="00C25799" w:rsidRPr="00C25799" w:rsidRDefault="00C25799" w:rsidP="00C25799">
                            <w:pPr>
                              <w:pStyle w:val="BodyText2"/>
                              <w:jc w:val="left"/>
                            </w:pPr>
                            <w:r>
                              <w:t>Description:</w:t>
                            </w:r>
                          </w:p>
                          <w:p w:rsidR="00C25799" w:rsidRPr="00C25799" w:rsidRDefault="00C25799" w:rsidP="00C25799">
                            <w:pPr>
                              <w:pStyle w:val="BodyText2"/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315.75pt;margin-top:243pt;width:163pt;height:311.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" mv:complextextbox="1" filled="f" stroked="f">
                <v:textbox inset=",0,,0">
                  <w:txbxContent>
                    <w:p w:rsidR="00C25799" w:rsidRDefault="00C25799" w:rsidP="00C25799">
                      <w:pPr>
                        <w:pStyle w:val="BodyText2"/>
                        <w:jc w:val="left"/>
                      </w:pPr>
                    </w:p>
                    <w:p w:rsidR="00C25799" w:rsidRDefault="00C25799" w:rsidP="00C25799">
                      <w:pPr>
                        <w:pStyle w:val="BodyText2"/>
                        <w:jc w:val="left"/>
                        <w:rPr>
                          <w:u w:val="single"/>
                        </w:rPr>
                      </w:pPr>
                      <w:r>
                        <w:t>Date: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C25799" w:rsidRDefault="00C25799" w:rsidP="00C25799">
                      <w:pPr>
                        <w:pStyle w:val="BodyText2"/>
                        <w:jc w:val="left"/>
                        <w:rPr>
                          <w:u w:val="single"/>
                        </w:rPr>
                      </w:pPr>
                      <w:r>
                        <w:t>Media: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C25799" w:rsidRDefault="00C25799" w:rsidP="00C25799">
                      <w:pPr>
                        <w:pStyle w:val="BodyText2"/>
                        <w:jc w:val="left"/>
                        <w:rPr>
                          <w:u w:val="single"/>
                        </w:rPr>
                      </w:pPr>
                    </w:p>
                    <w:p w:rsidR="00C25799" w:rsidRPr="00C25799" w:rsidRDefault="00C25799" w:rsidP="00C25799">
                      <w:pPr>
                        <w:pStyle w:val="BodyText2"/>
                        <w:jc w:val="left"/>
                      </w:pPr>
                      <w:r>
                        <w:t>Description:</w:t>
                      </w:r>
                    </w:p>
                    <w:p w:rsidR="00C25799" w:rsidRPr="00C25799" w:rsidRDefault="00C25799" w:rsidP="00C25799">
                      <w:pPr>
                        <w:pStyle w:val="BodyText2"/>
                        <w:jc w:val="left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58250" behindDoc="0" locked="0" layoutInCell="1" allowOverlap="1" wp14:anchorId="25971028" wp14:editId="2F5382FB">
            <wp:simplePos x="0" y="0"/>
            <wp:positionH relativeFrom="page">
              <wp:posOffset>4179570</wp:posOffset>
            </wp:positionH>
            <wp:positionV relativeFrom="page">
              <wp:posOffset>640080</wp:posOffset>
            </wp:positionV>
            <wp:extent cx="1702435" cy="1651000"/>
            <wp:effectExtent l="0" t="0" r="0" b="0"/>
            <wp:wrapTight wrapText="bothSides">
              <wp:wrapPolygon edited="0">
                <wp:start x="0" y="0"/>
                <wp:lineTo x="0" y="21268"/>
                <wp:lineTo x="21270" y="21268"/>
                <wp:lineTo x="21270" y="0"/>
                <wp:lineTo x="0" y="0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all photo download:42-15581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071C4B" wp14:editId="63D51AB2">
                <wp:simplePos x="0" y="0"/>
                <wp:positionH relativeFrom="page">
                  <wp:posOffset>640080</wp:posOffset>
                </wp:positionH>
                <wp:positionV relativeFrom="page">
                  <wp:posOffset>2282190</wp:posOffset>
                </wp:positionV>
                <wp:extent cx="2024380" cy="1590675"/>
                <wp:effectExtent l="0" t="0" r="7620" b="9525"/>
                <wp:wrapThrough wrapText="bothSides">
                  <wp:wrapPolygon edited="0">
                    <wp:start x="0" y="0"/>
                    <wp:lineTo x="0" y="21384"/>
                    <wp:lineTo x="21410" y="21384"/>
                    <wp:lineTo x="21410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1590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25799" w:rsidRDefault="00C25799" w:rsidP="00C25799">
                            <w:pPr>
                              <w:pStyle w:val="Heading1"/>
                            </w:pPr>
                            <w:r>
                              <w:t>Tim Hawkinson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50.4pt;margin-top:179.7pt;width:159.4pt;height:1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" fillcolor="#4b5a60 [3215]" stroked="f" strokecolor="#4a7ebb" strokeweight="1.5pt">
                <v:shadow opacity="22938f" mv:blur="38100f" offset="0,2pt"/>
                <v:textbox inset=",7.2pt,,7.2pt">
                  <w:txbxContent>
                    <w:p w:rsidR="00C25799" w:rsidRDefault="00C25799" w:rsidP="00C25799">
                      <w:pPr>
                        <w:pStyle w:val="Heading1"/>
                      </w:pPr>
                      <w:r>
                        <w:t>Tim Hawkinson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58249" behindDoc="0" locked="0" layoutInCell="1" allowOverlap="1" wp14:anchorId="016E1A60" wp14:editId="77F68414">
            <wp:simplePos x="0" y="0"/>
            <wp:positionH relativeFrom="page">
              <wp:posOffset>685165</wp:posOffset>
            </wp:positionH>
            <wp:positionV relativeFrom="page">
              <wp:posOffset>640080</wp:posOffset>
            </wp:positionV>
            <wp:extent cx="1979295" cy="1651000"/>
            <wp:effectExtent l="0" t="0" r="1905" b="0"/>
            <wp:wrapTight wrapText="bothSides">
              <wp:wrapPolygon edited="0">
                <wp:start x="0" y="0"/>
                <wp:lineTo x="0" y="21268"/>
                <wp:lineTo x="21344" y="21268"/>
                <wp:lineTo x="21344" y="0"/>
                <wp:lineTo x="0" y="0"/>
              </wp:wrapPolygon>
            </wp:wrapTight>
            <wp:docPr id="2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DC5FD6A" wp14:editId="4F9780C8">
                <wp:simplePos x="0" y="0"/>
                <wp:positionH relativeFrom="page">
                  <wp:posOffset>640080</wp:posOffset>
                </wp:positionH>
                <wp:positionV relativeFrom="page">
                  <wp:posOffset>3873500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C25799" w:rsidRDefault="00C25799" w:rsidP="00C25799">
                            <w:pPr>
                              <w:pStyle w:val="BodyText2"/>
                            </w:pPr>
                          </w:p>
                          <w:p w:rsidR="00C25799" w:rsidRPr="006E5BC9" w:rsidRDefault="00C25799" w:rsidP="00C25799">
                            <w:pPr>
                              <w:pStyle w:val="BodyText2"/>
                            </w:pPr>
                            <w:r>
                              <w:t xml:space="preserve">Starting on September 1 until </w:t>
                            </w:r>
                            <w:r w:rsidR="00571F25">
                              <w:t>September</w:t>
                            </w:r>
                            <w:r>
                              <w:t xml:space="preserve"> 30</w:t>
                            </w:r>
                            <w:r w:rsidRPr="00C2579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Tim Haw</w:t>
                            </w:r>
                            <w:r w:rsidR="00571F25">
                              <w:t>k</w:t>
                            </w:r>
                            <w:r>
                              <w:t>inson will be showing some of his most famous work The Getty Museum in Los Angeles. You will be taking a museum tip</w:t>
                            </w:r>
                            <w:bookmarkStart w:id="0" w:name="_GoBack"/>
                            <w:bookmarkEnd w:id="0"/>
                            <w:r>
                              <w:t xml:space="preserve"> to view his work. </w:t>
                            </w:r>
                            <w:r w:rsidR="00571F25">
                              <w:t xml:space="preserve">Bring this brochure with you on your trip. </w:t>
                            </w:r>
                            <w:r>
                              <w:t xml:space="preserve">There will be a photo of each of his pieces of work that I want you to write a brief description of in the space provided.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50.4pt;margin-top:305pt;width:163pt;height:249.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" mv:complextextbox="1" filled="f" stroked="f">
                <v:textbox inset=",0,,0">
                  <w:txbxContent>
                    <w:p w:rsidR="00C25799" w:rsidRDefault="00C25799" w:rsidP="00C25799">
                      <w:pPr>
                        <w:pStyle w:val="BodyText2"/>
                      </w:pPr>
                    </w:p>
                    <w:p w:rsidR="00C25799" w:rsidRPr="006E5BC9" w:rsidRDefault="00C25799" w:rsidP="00C25799">
                      <w:pPr>
                        <w:pStyle w:val="BodyText2"/>
                      </w:pPr>
                      <w:r>
                        <w:t xml:space="preserve">Starting on September 1 until </w:t>
                      </w:r>
                      <w:r w:rsidR="00571F25">
                        <w:t>September</w:t>
                      </w:r>
                      <w:r>
                        <w:t xml:space="preserve"> 30</w:t>
                      </w:r>
                      <w:r w:rsidRPr="00C25799">
                        <w:rPr>
                          <w:vertAlign w:val="superscript"/>
                        </w:rPr>
                        <w:t>th</w:t>
                      </w:r>
                      <w:r>
                        <w:t>, Tim Haw</w:t>
                      </w:r>
                      <w:r w:rsidR="00571F25">
                        <w:t>k</w:t>
                      </w:r>
                      <w:r>
                        <w:t>inson will be showing some of his most famous work The Getty Museum in Los Angeles. You will be taking a museum tip</w:t>
                      </w:r>
                      <w:bookmarkStart w:id="1" w:name="_GoBack"/>
                      <w:bookmarkEnd w:id="1"/>
                      <w:r>
                        <w:t xml:space="preserve"> to view his work. </w:t>
                      </w:r>
                      <w:r w:rsidR="00571F25">
                        <w:t xml:space="preserve">Bring this brochure with you on your trip. </w:t>
                      </w:r>
                      <w:r>
                        <w:t xml:space="preserve">There will be a photo of each of his pieces of work that I want you to write a brief description of in the space provided.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234581E" wp14:editId="2D253A1C">
                <wp:simplePos x="0" y="0"/>
                <wp:positionH relativeFrom="page">
                  <wp:posOffset>640080</wp:posOffset>
                </wp:positionH>
                <wp:positionV relativeFrom="page">
                  <wp:posOffset>3086100</wp:posOffset>
                </wp:positionV>
                <wp:extent cx="2070100" cy="679450"/>
                <wp:effectExtent l="0" t="0" r="0" b="6350"/>
                <wp:wrapThrough wrapText="bothSides">
                  <wp:wrapPolygon edited="0">
                    <wp:start x="265" y="0"/>
                    <wp:lineTo x="265" y="20994"/>
                    <wp:lineTo x="20937" y="20994"/>
                    <wp:lineTo x="20937" y="0"/>
                    <wp:lineTo x="265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25799" w:rsidRDefault="00C25799" w:rsidP="00C25799">
                            <w:pPr>
                              <w:pStyle w:val="Heading4"/>
                            </w:pPr>
                          </w:p>
                          <w:p w:rsidR="00C25799" w:rsidRDefault="00C25799" w:rsidP="00C25799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At the Getty</w:t>
                            </w:r>
                          </w:p>
                          <w:p w:rsidR="00C25799" w:rsidRPr="00C25799" w:rsidRDefault="00C25799" w:rsidP="00C25799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With Mrs. Knego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50.4pt;margin-top:243pt;width:163pt;height:53.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z3PPg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" filled="f" stroked="f">
                <v:textbox inset=",0,,0">
                  <w:txbxContent>
                    <w:p w:rsidR="00C25799" w:rsidRDefault="00C25799" w:rsidP="00C25799">
                      <w:pPr>
                        <w:pStyle w:val="Heading4"/>
                      </w:pPr>
                    </w:p>
                    <w:p w:rsidR="00C25799" w:rsidRDefault="00C25799" w:rsidP="00C25799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At the Getty</w:t>
                      </w:r>
                    </w:p>
                    <w:p w:rsidR="00C25799" w:rsidRPr="00C25799" w:rsidRDefault="00C25799" w:rsidP="00C25799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With Mrs. Knego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331B65" wp14:editId="2BAEA64B">
                <wp:simplePos x="0" y="0"/>
                <wp:positionH relativeFrom="page">
                  <wp:posOffset>3994150</wp:posOffset>
                </wp:positionH>
                <wp:positionV relativeFrom="page">
                  <wp:posOffset>2282825</wp:posOffset>
                </wp:positionV>
                <wp:extent cx="2070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67" y="20571"/>
                    <wp:lineTo x="21467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25799" w:rsidRDefault="00C25799" w:rsidP="00C25799">
                            <w:pPr>
                              <w:pStyle w:val="Heading2"/>
                            </w:pPr>
                            <w:r>
                              <w:t>Mobius 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314.5pt;margin-top:179.75pt;width:163pt;height:50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" fillcolor="#4b5a60 [3215]" stroked="f" strokecolor="#4a7ebb" strokeweight="1.5pt">
                <v:shadow opacity="22938f" mv:blur="38100f" offset="0,2pt"/>
                <v:textbox>
                  <w:txbxContent>
                    <w:p w:rsidR="00C25799" w:rsidRDefault="00C25799" w:rsidP="00C25799">
                      <w:pPr>
                        <w:pStyle w:val="Heading2"/>
                      </w:pPr>
                      <w:r>
                        <w:t>Mobius Ship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F70C2">
        <w:br w:type="page"/>
      </w:r>
      <w:r w:rsidR="00571F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59010ED3" wp14:editId="18A2A665">
                <wp:simplePos x="0" y="0"/>
                <wp:positionH relativeFrom="page">
                  <wp:posOffset>3840480</wp:posOffset>
                </wp:positionH>
                <wp:positionV relativeFrom="page">
                  <wp:posOffset>3886200</wp:posOffset>
                </wp:positionV>
                <wp:extent cx="3200400" cy="3246120"/>
                <wp:effectExtent l="0" t="0" r="0" b="0"/>
                <wp:wrapThrough wrapText="bothSides">
                  <wp:wrapPolygon edited="0">
                    <wp:start x="171" y="169"/>
                    <wp:lineTo x="171" y="21296"/>
                    <wp:lineTo x="21257" y="21296"/>
                    <wp:lineTo x="21257" y="169"/>
                    <wp:lineTo x="171" y="169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4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8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302.4pt;margin-top:306pt;width:252pt;height:255.6pt;z-index:251661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" mv:complextextbox="1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571F25">
        <w:rPr>
          <w:noProof/>
        </w:rPr>
        <w:drawing>
          <wp:anchor distT="0" distB="0" distL="118745" distR="118745" simplePos="0" relativeHeight="251658246" behindDoc="0" locked="0" layoutInCell="1" allowOverlap="1" wp14:anchorId="33086351" wp14:editId="63D6F08E">
            <wp:simplePos x="0" y="0"/>
            <wp:positionH relativeFrom="page">
              <wp:posOffset>1130300</wp:posOffset>
            </wp:positionH>
            <wp:positionV relativeFrom="page">
              <wp:posOffset>640080</wp:posOffset>
            </wp:positionV>
            <wp:extent cx="551180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ight>
            <wp:docPr id="2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5B47">
        <w:rPr>
          <w:noProof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47D75CC7" wp14:editId="2C0F10B7">
                <wp:simplePos x="0" y="0"/>
                <wp:positionH relativeFrom="page">
                  <wp:posOffset>7226300</wp:posOffset>
                </wp:positionH>
                <wp:positionV relativeFrom="page">
                  <wp:posOffset>1397000</wp:posOffset>
                </wp:positionV>
                <wp:extent cx="2197735" cy="5730240"/>
                <wp:effectExtent l="0" t="0" r="0" b="0"/>
                <wp:wrapThrough wrapText="bothSides">
                  <wp:wrapPolygon edited="0">
                    <wp:start x="250" y="96"/>
                    <wp:lineTo x="250" y="21351"/>
                    <wp:lineTo x="20970" y="21351"/>
                    <wp:lineTo x="20970" y="96"/>
                    <wp:lineTo x="250" y="96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573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71F25" w:rsidRDefault="00571F25" w:rsidP="00C25799">
                            <w:pPr>
                              <w:pStyle w:val="BodyText3"/>
                            </w:pPr>
                            <w:r>
                              <w:t>Which of Tim Hawkinson’s pieces of work interested you the most, and why?</w:t>
                            </w:r>
                          </w:p>
                          <w:p w:rsidR="00571F25" w:rsidRDefault="00571F25" w:rsidP="00C25799">
                            <w:pPr>
                              <w:pStyle w:val="BodyText3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571F25" w:rsidRDefault="00571F25" w:rsidP="00C25799">
                            <w:pPr>
                              <w:pStyle w:val="BodyText3"/>
                            </w:pPr>
                            <w:r>
                              <w:t>How would you describe his work as a whole collection of pieces?</w:t>
                            </w:r>
                          </w:p>
                          <w:p w:rsidR="00571F25" w:rsidRDefault="00571F25" w:rsidP="00C25799">
                            <w:pPr>
                              <w:pStyle w:val="BodyText3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571F25" w:rsidRDefault="00571F25" w:rsidP="00C25799">
                            <w:pPr>
                              <w:pStyle w:val="BodyText3"/>
                            </w:pPr>
                            <w:r>
                              <w:t>Did you enjoy your tip the Getty? Was there another artist that you were interested in more?</w:t>
                            </w:r>
                          </w:p>
                          <w:p w:rsidR="00571F25" w:rsidRPr="00571F25" w:rsidRDefault="00571F25" w:rsidP="00C25799">
                            <w:pPr>
                              <w:pStyle w:val="BodyText3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4" type="#_x0000_t202" style="position:absolute;left:0;text-align:left;margin-left:569pt;margin-top:110pt;width:173.05pt;height:451.2pt;z-index:251660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" mv:complextextbox="1" filled="f" stroked="f">
                <v:textbox inset=",7.2pt,,7.2pt">
                  <w:txbxContent>
                    <w:p w:rsidR="00571F25" w:rsidRDefault="00571F25" w:rsidP="00C25799">
                      <w:pPr>
                        <w:pStyle w:val="BodyText3"/>
                      </w:pPr>
                      <w:r>
                        <w:t>Which of Tim Hawkinson’s pieces of work interested you the most, and why?</w:t>
                      </w:r>
                    </w:p>
                    <w:p w:rsidR="00571F25" w:rsidRDefault="00571F25" w:rsidP="00C25799">
                      <w:pPr>
                        <w:pStyle w:val="BodyText3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571F25" w:rsidRDefault="00571F25" w:rsidP="00C25799">
                      <w:pPr>
                        <w:pStyle w:val="BodyText3"/>
                      </w:pPr>
                      <w:r>
                        <w:t>How would you describe his work as a whole collection of pieces?</w:t>
                      </w:r>
                    </w:p>
                    <w:p w:rsidR="00571F25" w:rsidRDefault="00571F25" w:rsidP="00C25799">
                      <w:pPr>
                        <w:pStyle w:val="BodyText3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571F25" w:rsidRDefault="00571F25" w:rsidP="00C25799">
                      <w:pPr>
                        <w:pStyle w:val="BodyText3"/>
                      </w:pPr>
                      <w:r>
                        <w:t>Did you enjoy your tip the Getty? Was there another artist that you were interested in more?</w:t>
                      </w:r>
                    </w:p>
                    <w:p w:rsidR="00571F25" w:rsidRPr="00571F25" w:rsidRDefault="00571F25" w:rsidP="00C25799">
                      <w:pPr>
                        <w:pStyle w:val="BodyText3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5B47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3F5A81F" wp14:editId="223F7485">
                <wp:simplePos x="0" y="0"/>
                <wp:positionH relativeFrom="page">
                  <wp:posOffset>640080</wp:posOffset>
                </wp:positionH>
                <wp:positionV relativeFrom="page">
                  <wp:posOffset>3886200</wp:posOffset>
                </wp:positionV>
                <wp:extent cx="3200400" cy="3200400"/>
                <wp:effectExtent l="0" t="0" r="0" b="0"/>
                <wp:wrapThrough wrapText="bothSides">
                  <wp:wrapPolygon edited="0">
                    <wp:start x="171" y="171"/>
                    <wp:lineTo x="171" y="21257"/>
                    <wp:lineTo x="21257" y="21257"/>
                    <wp:lineTo x="21257" y="171"/>
                    <wp:lineTo x="171" y="171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8">
                        <w:txbxContent>
                          <w:p w:rsidR="00C25799" w:rsidRDefault="00C25799" w:rsidP="00571F25">
                            <w:pPr>
                              <w:pStyle w:val="BodyText"/>
                              <w:ind w:firstLine="0"/>
                            </w:pPr>
                          </w:p>
                          <w:p w:rsidR="00571F25" w:rsidRDefault="00571F25" w:rsidP="00571F25">
                            <w:pPr>
                              <w:pStyle w:val="BodyText"/>
                              <w:ind w:firstLine="0"/>
                              <w:rPr>
                                <w:u w:val="single"/>
                              </w:rPr>
                            </w:pPr>
                            <w:r>
                              <w:t>Date: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571F25" w:rsidRDefault="00571F25" w:rsidP="00571F25">
                            <w:pPr>
                              <w:pStyle w:val="BodyText"/>
                              <w:ind w:firstLine="0"/>
                              <w:rPr>
                                <w:u w:val="single"/>
                              </w:rPr>
                            </w:pPr>
                            <w:r>
                              <w:t>Media: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571F25" w:rsidRDefault="00571F25" w:rsidP="00571F25">
                            <w:pPr>
                              <w:pStyle w:val="BodyText"/>
                              <w:ind w:firstLine="0"/>
                              <w:rPr>
                                <w:u w:val="single"/>
                              </w:rPr>
                            </w:pPr>
                          </w:p>
                          <w:p w:rsidR="00571F25" w:rsidRDefault="00571F25" w:rsidP="00571F25">
                            <w:pPr>
                              <w:pStyle w:val="BodyText"/>
                              <w:ind w:firstLine="0"/>
                            </w:pPr>
                            <w:r>
                              <w:t>Description:</w:t>
                            </w:r>
                          </w:p>
                          <w:p w:rsidR="00571F25" w:rsidRDefault="00571F25" w:rsidP="00571F25">
                            <w:pPr>
                              <w:pStyle w:val="BodyText"/>
                              <w:ind w:firstLine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571F25" w:rsidRPr="00571F25" w:rsidRDefault="00571F25" w:rsidP="00571F25">
                            <w:pPr>
                              <w:pStyle w:val="BodyText"/>
                              <w:ind w:firstLine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5" type="#_x0000_t202" style="position:absolute;left:0;text-align:left;margin-left:50.4pt;margin-top:306pt;width:252pt;height:252pt;z-index:251658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" mv:complextextbox="1" filled="f" stroked="f">
                <v:textbox style="mso-next-textbox:#Text Box 22" inset=",7.2pt,,7.2pt">
                  <w:txbxContent>
                    <w:p w:rsidR="00C25799" w:rsidRDefault="00C25799" w:rsidP="00571F25">
                      <w:pPr>
                        <w:pStyle w:val="BodyText"/>
                        <w:ind w:firstLine="0"/>
                      </w:pPr>
                    </w:p>
                    <w:p w:rsidR="00571F25" w:rsidRDefault="00571F25" w:rsidP="00571F25">
                      <w:pPr>
                        <w:pStyle w:val="BodyText"/>
                        <w:ind w:firstLine="0"/>
                        <w:rPr>
                          <w:u w:val="single"/>
                        </w:rPr>
                      </w:pPr>
                      <w:r>
                        <w:t>Date: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571F25" w:rsidRDefault="00571F25" w:rsidP="00571F25">
                      <w:pPr>
                        <w:pStyle w:val="BodyText"/>
                        <w:ind w:firstLine="0"/>
                        <w:rPr>
                          <w:u w:val="single"/>
                        </w:rPr>
                      </w:pPr>
                      <w:r>
                        <w:t>Media: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571F25" w:rsidRDefault="00571F25" w:rsidP="00571F25">
                      <w:pPr>
                        <w:pStyle w:val="BodyText"/>
                        <w:ind w:firstLine="0"/>
                        <w:rPr>
                          <w:u w:val="single"/>
                        </w:rPr>
                      </w:pPr>
                    </w:p>
                    <w:p w:rsidR="00571F25" w:rsidRDefault="00571F25" w:rsidP="00571F25">
                      <w:pPr>
                        <w:pStyle w:val="BodyText"/>
                        <w:ind w:firstLine="0"/>
                      </w:pPr>
                      <w:r>
                        <w:t>Description:</w:t>
                      </w:r>
                    </w:p>
                    <w:p w:rsidR="00571F25" w:rsidRDefault="00571F25" w:rsidP="00571F25">
                      <w:pPr>
                        <w:pStyle w:val="BodyText"/>
                        <w:ind w:firstLine="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571F25" w:rsidRPr="00571F25" w:rsidRDefault="00571F25" w:rsidP="00571F25">
                      <w:pPr>
                        <w:pStyle w:val="BodyText"/>
                        <w:ind w:firstLine="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848914" wp14:editId="171775AE">
                <wp:simplePos x="0" y="0"/>
                <wp:positionH relativeFrom="page">
                  <wp:posOffset>640080</wp:posOffset>
                </wp:positionH>
                <wp:positionV relativeFrom="page">
                  <wp:posOffset>3096260</wp:posOffset>
                </wp:positionV>
                <wp:extent cx="6583680" cy="64008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500" y="20571"/>
                    <wp:lineTo x="21500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68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25799" w:rsidRPr="00471BD9" w:rsidRDefault="00571F25" w:rsidP="00C25799">
                            <w:pPr>
                              <w:pStyle w:val="Heading1"/>
                            </w:pPr>
                            <w:r>
                              <w:t>The Emoter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6" style="position:absolute;left:0;text-align:left;margin-left:50.4pt;margin-top:243.8pt;width:518.4pt;height:50.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:rsidR="00C25799" w:rsidRPr="00471BD9" w:rsidRDefault="00571F25" w:rsidP="00C25799">
                      <w:pPr>
                        <w:pStyle w:val="Heading1"/>
                      </w:pPr>
                      <w:r>
                        <w:t>The Emoter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E8B9FD3" wp14:editId="1BD5A4A4">
                <wp:simplePos x="0" y="0"/>
                <wp:positionH relativeFrom="page">
                  <wp:posOffset>7223760</wp:posOffset>
                </wp:positionH>
                <wp:positionV relativeFrom="page">
                  <wp:posOffset>640080</wp:posOffset>
                </wp:positionV>
                <wp:extent cx="2197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75" y="20571"/>
                    <wp:lineTo x="21475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64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C25799" w:rsidRDefault="00C25799" w:rsidP="00C25799">
                            <w:pPr>
                              <w:pStyle w:val="Heading2"/>
                            </w:pPr>
                            <w:r>
                              <w:t>Q&amp;A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7" style="position:absolute;left:0;text-align:left;margin-left:568.8pt;margin-top:50.4pt;width:173pt;height:50.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" fillcolor="#9c5238 [3205]" stroked="f" strokecolor="#4a7ebb" strokeweight="1.5pt">
                <v:stroke o:forcedash="t"/>
                <v:shadow opacity="22938f" mv:blur="38100f" offset="0,2pt"/>
                <v:textbox inset=",14.4pt,,14.4pt">
                  <w:txbxContent>
                    <w:p w:rsidR="00C25799" w:rsidRDefault="00C25799" w:rsidP="00C25799">
                      <w:pPr>
                        <w:pStyle w:val="Heading2"/>
                      </w:pPr>
                      <w:r>
                        <w:t>Q&amp;A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C25799" w:rsidSect="0012781F">
      <w:headerReference w:type="default" r:id="rId11"/>
      <w:headerReference w:type="first" r:id="rId12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C99" w:rsidRDefault="00513C99">
      <w:pPr>
        <w:spacing w:after="0"/>
      </w:pPr>
      <w:r>
        <w:separator/>
      </w:r>
    </w:p>
  </w:endnote>
  <w:endnote w:type="continuationSeparator" w:id="0">
    <w:p w:rsidR="00513C99" w:rsidRDefault="00513C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C99" w:rsidRDefault="00513C99">
      <w:pPr>
        <w:spacing w:after="0"/>
      </w:pPr>
      <w:r>
        <w:separator/>
      </w:r>
    </w:p>
  </w:footnote>
  <w:footnote w:type="continuationSeparator" w:id="0">
    <w:p w:rsidR="00513C99" w:rsidRDefault="00513C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799" w:rsidRDefault="00C25799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75663D0A" wp14:editId="6C54754B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1CB31C4A" wp14:editId="437A9DA5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1E50F443" wp14:editId="51FE97D6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22B77CB8" wp14:editId="2F13BEDD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d1d0c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7438522B" wp14:editId="7F24A9C4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799" w:rsidRDefault="00C25799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3EF7E92C" wp14:editId="0601A69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64BD8C97" wp14:editId="4A430139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59D07BCC" wp14:editId="2A0293DF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8D6E248" wp14:editId="3FEF9140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66B3EE8C" wp14:editId="64A429C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1FD35D95" wp14:editId="08E395DB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0AB9E61D" wp14:editId="21C2046F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18BD96DE" wp14:editId="6859A9AE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C517C32" wp14:editId="52CF5E0A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D1650D3" wp14:editId="4EE4C096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C276D24" wp14:editId="33AB5346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25799"/>
    <w:rsid w:val="000B6EBA"/>
    <w:rsid w:val="0012781F"/>
    <w:rsid w:val="002813F6"/>
    <w:rsid w:val="004A3EA1"/>
    <w:rsid w:val="00513C99"/>
    <w:rsid w:val="00571F25"/>
    <w:rsid w:val="006550F3"/>
    <w:rsid w:val="00880CAA"/>
    <w:rsid w:val="009D017C"/>
    <w:rsid w:val="00C25799"/>
    <w:rsid w:val="00D35280"/>
    <w:rsid w:val="00D75B47"/>
    <w:rsid w:val="00DC1774"/>
    <w:rsid w:val="00DF5512"/>
    <w:rsid w:val="00E6601D"/>
    <w:rsid w:val="00EF70C2"/>
    <w:rsid w:val="00F313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CE7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13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zoranna knego</dc:creator>
  <cp:keywords/>
  <dc:description/>
  <cp:lastModifiedBy>zoranna knego</cp:lastModifiedBy>
  <cp:revision>1</cp:revision>
  <cp:lastPrinted>2007-11-05T23:29:00Z</cp:lastPrinted>
  <dcterms:created xsi:type="dcterms:W3CDTF">2015-12-20T17:24:00Z</dcterms:created>
  <dcterms:modified xsi:type="dcterms:W3CDTF">2015-12-20T17:50:00Z</dcterms:modified>
  <cp:category/>
</cp:coreProperties>
</file>